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7A0" w:rsidRPr="003337A0" w:rsidRDefault="003337A0" w:rsidP="003337A0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337A0">
        <w:rPr>
          <w:rFonts w:ascii="Times New Roman" w:hAnsi="Times New Roman" w:cs="Times New Roman"/>
          <w:sz w:val="28"/>
          <w:szCs w:val="28"/>
        </w:rPr>
        <w:t>ИЗВЕЩЕНИЕ</w:t>
      </w:r>
    </w:p>
    <w:p w:rsidR="003337A0" w:rsidRPr="003337A0" w:rsidRDefault="003337A0" w:rsidP="003337A0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37A0">
        <w:rPr>
          <w:rFonts w:ascii="Times New Roman" w:hAnsi="Times New Roman" w:cs="Times New Roman"/>
          <w:sz w:val="28"/>
          <w:szCs w:val="28"/>
        </w:rPr>
        <w:t>об итогах конкурса на включение в кадровы</w:t>
      </w:r>
      <w:r w:rsidR="009C231C">
        <w:rPr>
          <w:rFonts w:ascii="Times New Roman" w:hAnsi="Times New Roman" w:cs="Times New Roman"/>
          <w:sz w:val="28"/>
          <w:szCs w:val="28"/>
        </w:rPr>
        <w:t>й резерв для замещения вакантной должности</w:t>
      </w:r>
      <w:r w:rsidRPr="003337A0">
        <w:rPr>
          <w:rFonts w:ascii="Times New Roman" w:hAnsi="Times New Roman" w:cs="Times New Roman"/>
          <w:sz w:val="28"/>
          <w:szCs w:val="28"/>
        </w:rPr>
        <w:t xml:space="preserve"> муниципальной службы в управлении</w:t>
      </w:r>
      <w:proofErr w:type="gramEnd"/>
      <w:r w:rsidRPr="003337A0">
        <w:rPr>
          <w:rFonts w:ascii="Times New Roman" w:hAnsi="Times New Roman" w:cs="Times New Roman"/>
          <w:sz w:val="28"/>
          <w:szCs w:val="28"/>
        </w:rPr>
        <w:t xml:space="preserve"> по делам территорий администрации Благодарненского муниципального округа Ставропольского края</w:t>
      </w:r>
    </w:p>
    <w:p w:rsidR="00774F5C" w:rsidRDefault="00774F5C" w:rsidP="00774F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A1C01">
        <w:rPr>
          <w:rFonts w:ascii="Times New Roman" w:hAnsi="Times New Roman"/>
          <w:sz w:val="28"/>
          <w:szCs w:val="28"/>
        </w:rPr>
        <w:t>ключен</w:t>
      </w:r>
      <w:r>
        <w:rPr>
          <w:rFonts w:ascii="Times New Roman" w:hAnsi="Times New Roman"/>
          <w:sz w:val="28"/>
          <w:szCs w:val="28"/>
        </w:rPr>
        <w:t>ы</w:t>
      </w:r>
      <w:r w:rsidRPr="001A1C01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 xml:space="preserve">кадровый </w:t>
      </w:r>
      <w:r w:rsidRPr="001A1C01">
        <w:rPr>
          <w:rFonts w:ascii="Times New Roman" w:hAnsi="Times New Roman"/>
          <w:sz w:val="28"/>
          <w:szCs w:val="28"/>
        </w:rPr>
        <w:t xml:space="preserve">резерв </w:t>
      </w:r>
      <w:r>
        <w:rPr>
          <w:rFonts w:ascii="Times New Roman" w:hAnsi="Times New Roman"/>
          <w:sz w:val="28"/>
          <w:szCs w:val="28"/>
        </w:rPr>
        <w:t>управления по делам территорий администрации Благодарненского муниципального округа Ставропольского края</w:t>
      </w:r>
      <w:r w:rsidRPr="001A1C01">
        <w:rPr>
          <w:rFonts w:ascii="Times New Roman" w:hAnsi="Times New Roman"/>
          <w:sz w:val="28"/>
          <w:szCs w:val="28"/>
        </w:rPr>
        <w:t xml:space="preserve"> на должност</w:t>
      </w:r>
      <w:r>
        <w:rPr>
          <w:rFonts w:ascii="Times New Roman" w:hAnsi="Times New Roman"/>
          <w:sz w:val="28"/>
          <w:szCs w:val="28"/>
        </w:rPr>
        <w:t>и:</w:t>
      </w:r>
    </w:p>
    <w:p w:rsidR="00774F5C" w:rsidRDefault="00774F5C" w:rsidP="00774F5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6D98">
        <w:rPr>
          <w:rFonts w:ascii="Times New Roman" w:eastAsia="Times New Roman" w:hAnsi="Times New Roman"/>
          <w:sz w:val="28"/>
          <w:szCs w:val="28"/>
          <w:lang w:eastAsia="ru-RU"/>
        </w:rPr>
        <w:t xml:space="preserve">1.1.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Заместителя начальника отдела </w:t>
      </w:r>
      <w:r w:rsidR="00A34A99">
        <w:rPr>
          <w:rFonts w:ascii="Times New Roman" w:eastAsia="Times New Roman" w:hAnsi="Times New Roman"/>
          <w:sz w:val="28"/>
          <w:szCs w:val="28"/>
          <w:lang w:eastAsia="ru-RU"/>
        </w:rPr>
        <w:t>коммунального хозяйства</w:t>
      </w:r>
      <w:r w:rsidRPr="00046D98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следующих претендентов:</w:t>
      </w:r>
    </w:p>
    <w:p w:rsidR="009E7BD3" w:rsidRPr="009E7BD3" w:rsidRDefault="009E7BD3" w:rsidP="009E7BD3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bCs/>
          <w:spacing w:val="-4"/>
          <w:kern w:val="36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Cs/>
          <w:spacing w:val="-4"/>
          <w:kern w:val="36"/>
          <w:sz w:val="28"/>
          <w:szCs w:val="28"/>
          <w:lang w:eastAsia="ru-RU"/>
        </w:rPr>
        <w:t>Лукянцов</w:t>
      </w:r>
      <w:proofErr w:type="spellEnd"/>
      <w:r>
        <w:rPr>
          <w:rFonts w:ascii="Times New Roman" w:eastAsia="Times New Roman" w:hAnsi="Times New Roman"/>
          <w:bCs/>
          <w:spacing w:val="-4"/>
          <w:kern w:val="36"/>
          <w:sz w:val="28"/>
          <w:szCs w:val="28"/>
          <w:lang w:eastAsia="ru-RU"/>
        </w:rPr>
        <w:t xml:space="preserve"> Виталий Дмитриевич</w:t>
      </w:r>
    </w:p>
    <w:p w:rsidR="00774F5C" w:rsidRPr="00046D98" w:rsidRDefault="00A34A99" w:rsidP="00774F5C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bCs/>
          <w:spacing w:val="-4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pacing w:val="-4"/>
          <w:kern w:val="36"/>
          <w:sz w:val="28"/>
          <w:szCs w:val="28"/>
          <w:lang w:eastAsia="ru-RU"/>
        </w:rPr>
        <w:t>Боборыкина Светлана Сергеевна</w:t>
      </w:r>
    </w:p>
    <w:p w:rsidR="00A34A99" w:rsidRPr="00046D98" w:rsidRDefault="00A34A99" w:rsidP="00A34A9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1.2</w:t>
      </w:r>
      <w:r w:rsidRPr="00046D98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Заместителя начальника управления – начальника территориального отдела города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Благодарный</w:t>
      </w:r>
      <w:proofErr w:type="gramEnd"/>
      <w:r w:rsidRPr="00046D98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следующих претендентов:</w:t>
      </w:r>
    </w:p>
    <w:p w:rsidR="00A34A99" w:rsidRPr="00774F5C" w:rsidRDefault="00A34A99" w:rsidP="00A34A99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bCs/>
          <w:spacing w:val="-4"/>
          <w:kern w:val="36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Cs/>
          <w:spacing w:val="-4"/>
          <w:kern w:val="36"/>
          <w:sz w:val="28"/>
          <w:szCs w:val="28"/>
          <w:lang w:eastAsia="ru-RU"/>
        </w:rPr>
        <w:t>Лукянцов</w:t>
      </w:r>
      <w:proofErr w:type="spellEnd"/>
      <w:r>
        <w:rPr>
          <w:rFonts w:ascii="Times New Roman" w:eastAsia="Times New Roman" w:hAnsi="Times New Roman"/>
          <w:bCs/>
          <w:spacing w:val="-4"/>
          <w:kern w:val="36"/>
          <w:sz w:val="28"/>
          <w:szCs w:val="28"/>
          <w:lang w:eastAsia="ru-RU"/>
        </w:rPr>
        <w:t xml:space="preserve"> Виталий Дмитриевич</w:t>
      </w:r>
    </w:p>
    <w:p w:rsidR="00A34A99" w:rsidRPr="00774F5C" w:rsidRDefault="00A34A99" w:rsidP="00774F5C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bCs/>
          <w:spacing w:val="-4"/>
          <w:kern w:val="36"/>
          <w:sz w:val="28"/>
          <w:szCs w:val="28"/>
          <w:lang w:eastAsia="ru-RU"/>
        </w:rPr>
      </w:pPr>
    </w:p>
    <w:p w:rsidR="00774F5C" w:rsidRDefault="00774F5C" w:rsidP="00774F5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82222">
        <w:rPr>
          <w:rFonts w:ascii="Times New Roman" w:hAnsi="Times New Roman"/>
          <w:sz w:val="28"/>
          <w:szCs w:val="28"/>
        </w:rPr>
        <w:t xml:space="preserve">Конкурс на включение в </w:t>
      </w:r>
      <w:r>
        <w:rPr>
          <w:rFonts w:ascii="Times New Roman" w:hAnsi="Times New Roman"/>
          <w:sz w:val="28"/>
          <w:szCs w:val="28"/>
        </w:rPr>
        <w:t>кадровый</w:t>
      </w:r>
      <w:r w:rsidRPr="00E82222">
        <w:rPr>
          <w:rFonts w:ascii="Times New Roman" w:hAnsi="Times New Roman"/>
          <w:sz w:val="28"/>
          <w:szCs w:val="28"/>
        </w:rPr>
        <w:t xml:space="preserve"> резерв </w:t>
      </w:r>
      <w:r>
        <w:rPr>
          <w:rFonts w:ascii="Times New Roman" w:hAnsi="Times New Roman"/>
          <w:sz w:val="28"/>
          <w:szCs w:val="28"/>
        </w:rPr>
        <w:t>управления</w:t>
      </w:r>
      <w:r w:rsidRPr="00E822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делам территорий администрации Благодарненского муниципального округа Ставропольского края</w:t>
      </w:r>
      <w:r w:rsidRPr="001A1C01">
        <w:rPr>
          <w:rFonts w:ascii="Times New Roman" w:hAnsi="Times New Roman"/>
          <w:sz w:val="28"/>
          <w:szCs w:val="28"/>
        </w:rPr>
        <w:t xml:space="preserve"> </w:t>
      </w:r>
      <w:r w:rsidRPr="00B4267E">
        <w:rPr>
          <w:rFonts w:ascii="Times New Roman" w:hAnsi="Times New Roman"/>
          <w:sz w:val="28"/>
          <w:szCs w:val="28"/>
        </w:rPr>
        <w:t xml:space="preserve">признан несостоявшимся </w:t>
      </w:r>
      <w:r>
        <w:rPr>
          <w:rFonts w:ascii="Times New Roman" w:hAnsi="Times New Roman"/>
          <w:sz w:val="28"/>
          <w:szCs w:val="28"/>
        </w:rPr>
        <w:t xml:space="preserve">в связи с отсутствием подачи документов </w:t>
      </w:r>
      <w:r w:rsidRPr="00E82222">
        <w:rPr>
          <w:rFonts w:ascii="Times New Roman" w:hAnsi="Times New Roman"/>
          <w:sz w:val="28"/>
          <w:szCs w:val="28"/>
        </w:rPr>
        <w:t>на должност</w:t>
      </w:r>
      <w:r>
        <w:rPr>
          <w:rFonts w:ascii="Times New Roman" w:hAnsi="Times New Roman"/>
          <w:sz w:val="28"/>
          <w:szCs w:val="28"/>
        </w:rPr>
        <w:t>и</w:t>
      </w:r>
      <w:r w:rsidRPr="00E82222">
        <w:rPr>
          <w:rFonts w:ascii="Times New Roman" w:hAnsi="Times New Roman"/>
          <w:sz w:val="28"/>
          <w:szCs w:val="28"/>
        </w:rPr>
        <w:t>: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заместитель начальника управления;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заместитель начальника управления – начальник территориального отдела села Александрия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 xml:space="preserve">заместитель начальника управления – начальник территориального отдела села </w:t>
      </w:r>
      <w:proofErr w:type="gramStart"/>
      <w:r w:rsidRPr="00A34A99">
        <w:rPr>
          <w:rFonts w:ascii="Times New Roman" w:hAnsi="Times New Roman" w:cs="Times New Roman"/>
          <w:sz w:val="28"/>
          <w:szCs w:val="28"/>
        </w:rPr>
        <w:t>Алексеевское</w:t>
      </w:r>
      <w:proofErr w:type="gramEnd"/>
      <w:r w:rsidRPr="00A34A99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заместитель начальника управления – начальник территориального отдела хутора Большевик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 xml:space="preserve">заместитель начальника управления – начальник территориального отдела села </w:t>
      </w:r>
      <w:proofErr w:type="gramStart"/>
      <w:r w:rsidRPr="00A34A99">
        <w:rPr>
          <w:rFonts w:ascii="Times New Roman" w:hAnsi="Times New Roman" w:cs="Times New Roman"/>
          <w:sz w:val="28"/>
          <w:szCs w:val="28"/>
        </w:rPr>
        <w:t>Бурлацкое</w:t>
      </w:r>
      <w:proofErr w:type="gramEnd"/>
      <w:r w:rsidRPr="00A34A99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 xml:space="preserve">заместитель начальника управления – начальник территориального отдела села </w:t>
      </w:r>
      <w:proofErr w:type="gramStart"/>
      <w:r w:rsidRPr="00A34A99">
        <w:rPr>
          <w:rFonts w:ascii="Times New Roman" w:hAnsi="Times New Roman" w:cs="Times New Roman"/>
          <w:sz w:val="28"/>
          <w:szCs w:val="28"/>
        </w:rPr>
        <w:t>Елизаветинское</w:t>
      </w:r>
      <w:proofErr w:type="gramEnd"/>
      <w:r w:rsidRPr="00A34A99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заместитель начальника управления – начальник территориального отдела села Каменная Балка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заместитель начальника управления – начальник территориального отдела Красноключевской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 xml:space="preserve">заместитель начальника управления – начальник территориального отдела села </w:t>
      </w:r>
      <w:proofErr w:type="gramStart"/>
      <w:r w:rsidRPr="00A34A99">
        <w:rPr>
          <w:rFonts w:ascii="Times New Roman" w:hAnsi="Times New Roman" w:cs="Times New Roman"/>
          <w:sz w:val="28"/>
          <w:szCs w:val="28"/>
        </w:rPr>
        <w:t>Мирное</w:t>
      </w:r>
      <w:proofErr w:type="gramEnd"/>
      <w:r w:rsidRPr="00A34A99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заместитель начальника управления – начальник территориального отдела села Сотниковское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 xml:space="preserve">заместитель начальника управления – начальник территориального отдела села </w:t>
      </w:r>
      <w:proofErr w:type="gramStart"/>
      <w:r w:rsidRPr="00A34A99">
        <w:rPr>
          <w:rFonts w:ascii="Times New Roman" w:hAnsi="Times New Roman" w:cs="Times New Roman"/>
          <w:sz w:val="28"/>
          <w:szCs w:val="28"/>
        </w:rPr>
        <w:t>Спасское</w:t>
      </w:r>
      <w:proofErr w:type="gramEnd"/>
      <w:r w:rsidRPr="00A34A99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заместитель начальника управления – начальник территориального отдела поселка Ставропольский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заместитель начальника управления – начальник территориального отдела села Шишкино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lastRenderedPageBreak/>
        <w:t>заместитель начальника управления – начальник территориального отдела аула Эдельбай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заместитель начальника территориального отдела города Благодарный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заместитель начальника территориального отдела села Александрия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 xml:space="preserve">заместитель начальника территориального отдела села </w:t>
      </w:r>
      <w:proofErr w:type="gramStart"/>
      <w:r w:rsidRPr="00A34A99">
        <w:rPr>
          <w:rFonts w:ascii="Times New Roman" w:hAnsi="Times New Roman" w:cs="Times New Roman"/>
          <w:sz w:val="28"/>
          <w:szCs w:val="28"/>
        </w:rPr>
        <w:t>Алексеевское</w:t>
      </w:r>
      <w:proofErr w:type="gramEnd"/>
      <w:r w:rsidRPr="00A34A99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 xml:space="preserve">заместитель начальника территориального отдела села </w:t>
      </w:r>
      <w:proofErr w:type="gramStart"/>
      <w:r w:rsidRPr="00A34A99">
        <w:rPr>
          <w:rFonts w:ascii="Times New Roman" w:hAnsi="Times New Roman" w:cs="Times New Roman"/>
          <w:sz w:val="28"/>
          <w:szCs w:val="28"/>
        </w:rPr>
        <w:t>Бурлацкое</w:t>
      </w:r>
      <w:proofErr w:type="gramEnd"/>
      <w:r w:rsidRPr="00A34A99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 xml:space="preserve">заместитель начальника территориального отдела села </w:t>
      </w:r>
      <w:proofErr w:type="gramStart"/>
      <w:r w:rsidRPr="00A34A99">
        <w:rPr>
          <w:rFonts w:ascii="Times New Roman" w:hAnsi="Times New Roman" w:cs="Times New Roman"/>
          <w:sz w:val="28"/>
          <w:szCs w:val="28"/>
        </w:rPr>
        <w:t>Елизаветинское</w:t>
      </w:r>
      <w:proofErr w:type="gramEnd"/>
      <w:r w:rsidRPr="00A34A99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заместитель начальника территориального отдела села Каменная Балка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заместитель начальника территориального отдела Красноключевской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 xml:space="preserve">заместитель начальника территориального отдела села </w:t>
      </w:r>
      <w:proofErr w:type="gramStart"/>
      <w:r w:rsidRPr="00A34A99">
        <w:rPr>
          <w:rFonts w:ascii="Times New Roman" w:hAnsi="Times New Roman" w:cs="Times New Roman"/>
          <w:sz w:val="28"/>
          <w:szCs w:val="28"/>
        </w:rPr>
        <w:t>Мирное</w:t>
      </w:r>
      <w:proofErr w:type="gramEnd"/>
      <w:r w:rsidRPr="00A34A99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заместитель начальника территориального отдела села Сотниковское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 xml:space="preserve">заместитель начальника территориального отдела села </w:t>
      </w:r>
      <w:proofErr w:type="gramStart"/>
      <w:r w:rsidRPr="00A34A99">
        <w:rPr>
          <w:rFonts w:ascii="Times New Roman" w:hAnsi="Times New Roman" w:cs="Times New Roman"/>
          <w:sz w:val="28"/>
          <w:szCs w:val="28"/>
        </w:rPr>
        <w:t>Спасское</w:t>
      </w:r>
      <w:proofErr w:type="gramEnd"/>
      <w:r w:rsidRPr="00A34A99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заместитель начальника территориального отдела поселка Ставропольский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заместитель начальника территориального отдела села Шишкино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заместитель начальника территориального отдела аула Эдельбай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начальник отдела по организационным вопросам и кадровому обеспечению;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начальник отдела дорожного хозяйства;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начальник экономического отдела;</w:t>
      </w:r>
    </w:p>
    <w:p w:rsidR="00A34A99" w:rsidRPr="00A34A99" w:rsidRDefault="00A34A99" w:rsidP="00A34A9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главный специалист отдела дорожного хозяйства (2 единицы);</w:t>
      </w:r>
    </w:p>
    <w:p w:rsidR="00A34A99" w:rsidRPr="00A34A99" w:rsidRDefault="00A34A99" w:rsidP="00A34A9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главный специалист отдела по организационным вопросам и кадровому обеспечению (1 единица);</w:t>
      </w:r>
    </w:p>
    <w:p w:rsidR="00A34A99" w:rsidRPr="00A34A99" w:rsidRDefault="00A34A99" w:rsidP="00A34A9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главный специалист экономического отдела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главный специалист отдела коммунального хозяйства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ведущий специалист территориального отдела города Благодарный (3 единицы);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ведущий специалист территориального отдела села Александрия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ведущий специалист территориального отдел</w:t>
      </w:r>
      <w:r>
        <w:rPr>
          <w:rFonts w:ascii="Times New Roman" w:hAnsi="Times New Roman" w:cs="Times New Roman"/>
          <w:sz w:val="28"/>
          <w:szCs w:val="28"/>
        </w:rPr>
        <w:t>а села Сотниковское (1 единица).</w:t>
      </w:r>
    </w:p>
    <w:p w:rsidR="00774F5C" w:rsidRPr="00A34A99" w:rsidRDefault="00774F5C" w:rsidP="00A34A99">
      <w:pPr>
        <w:spacing w:after="0" w:line="240" w:lineRule="auto"/>
        <w:rPr>
          <w:rFonts w:ascii="Times New Roman" w:hAnsi="Times New Roman" w:cs="Times New Roman"/>
        </w:rPr>
      </w:pPr>
    </w:p>
    <w:p w:rsidR="00511236" w:rsidRPr="00A34A99" w:rsidRDefault="00511236" w:rsidP="00A34A9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511236" w:rsidRPr="00A34A99" w:rsidSect="00A34A99">
      <w:pgSz w:w="11906" w:h="16838" w:code="9"/>
      <w:pgMar w:top="1247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B27AF"/>
    <w:multiLevelType w:val="hybridMultilevel"/>
    <w:tmpl w:val="68DC4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17219A"/>
    <w:multiLevelType w:val="hybridMultilevel"/>
    <w:tmpl w:val="DA16F8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6025EC"/>
    <w:multiLevelType w:val="hybridMultilevel"/>
    <w:tmpl w:val="14F66392"/>
    <w:lvl w:ilvl="0" w:tplc="5E2C34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046776A"/>
    <w:multiLevelType w:val="hybridMultilevel"/>
    <w:tmpl w:val="5D40C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defaultTabStop w:val="708"/>
  <w:characterSpacingControl w:val="doNotCompress"/>
  <w:compat/>
  <w:rsids>
    <w:rsidRoot w:val="009E693F"/>
    <w:rsid w:val="0000231B"/>
    <w:rsid w:val="000074DF"/>
    <w:rsid w:val="00026739"/>
    <w:rsid w:val="0004337C"/>
    <w:rsid w:val="00073491"/>
    <w:rsid w:val="0008376D"/>
    <w:rsid w:val="00087579"/>
    <w:rsid w:val="000A460B"/>
    <w:rsid w:val="000C0B50"/>
    <w:rsid w:val="000D0C34"/>
    <w:rsid w:val="000D36EE"/>
    <w:rsid w:val="000E1F1F"/>
    <w:rsid w:val="00103E72"/>
    <w:rsid w:val="00114181"/>
    <w:rsid w:val="00124261"/>
    <w:rsid w:val="00132A5A"/>
    <w:rsid w:val="001334AA"/>
    <w:rsid w:val="001533F3"/>
    <w:rsid w:val="00173AC5"/>
    <w:rsid w:val="001752AC"/>
    <w:rsid w:val="00176F7E"/>
    <w:rsid w:val="001A1358"/>
    <w:rsid w:val="001B47A6"/>
    <w:rsid w:val="002463C7"/>
    <w:rsid w:val="00257C99"/>
    <w:rsid w:val="002637C2"/>
    <w:rsid w:val="003337A0"/>
    <w:rsid w:val="003425EC"/>
    <w:rsid w:val="00347830"/>
    <w:rsid w:val="003862AB"/>
    <w:rsid w:val="003D30B5"/>
    <w:rsid w:val="003E4EF4"/>
    <w:rsid w:val="00401F6C"/>
    <w:rsid w:val="00407B65"/>
    <w:rsid w:val="00422AED"/>
    <w:rsid w:val="00425C25"/>
    <w:rsid w:val="00472D3C"/>
    <w:rsid w:val="0048074D"/>
    <w:rsid w:val="004A6E70"/>
    <w:rsid w:val="004E2269"/>
    <w:rsid w:val="004F1925"/>
    <w:rsid w:val="004F1F82"/>
    <w:rsid w:val="00511236"/>
    <w:rsid w:val="00555AEF"/>
    <w:rsid w:val="00571E4B"/>
    <w:rsid w:val="00571EBF"/>
    <w:rsid w:val="0057609E"/>
    <w:rsid w:val="00582FED"/>
    <w:rsid w:val="005900A3"/>
    <w:rsid w:val="005A1B68"/>
    <w:rsid w:val="005A606D"/>
    <w:rsid w:val="005F5BD0"/>
    <w:rsid w:val="00601BD1"/>
    <w:rsid w:val="00631BEA"/>
    <w:rsid w:val="006435C8"/>
    <w:rsid w:val="00666B1E"/>
    <w:rsid w:val="006B513E"/>
    <w:rsid w:val="006F005A"/>
    <w:rsid w:val="00715922"/>
    <w:rsid w:val="00716DA6"/>
    <w:rsid w:val="00744A7F"/>
    <w:rsid w:val="0074616A"/>
    <w:rsid w:val="00760F74"/>
    <w:rsid w:val="00770E03"/>
    <w:rsid w:val="00774F5C"/>
    <w:rsid w:val="00786763"/>
    <w:rsid w:val="007F4C18"/>
    <w:rsid w:val="00802000"/>
    <w:rsid w:val="00807C57"/>
    <w:rsid w:val="00813E91"/>
    <w:rsid w:val="0082253B"/>
    <w:rsid w:val="00840BFD"/>
    <w:rsid w:val="00847355"/>
    <w:rsid w:val="008672E4"/>
    <w:rsid w:val="008C222E"/>
    <w:rsid w:val="008D5451"/>
    <w:rsid w:val="008D5C1A"/>
    <w:rsid w:val="00951C50"/>
    <w:rsid w:val="00961182"/>
    <w:rsid w:val="00963558"/>
    <w:rsid w:val="009A2F73"/>
    <w:rsid w:val="009B1475"/>
    <w:rsid w:val="009C1838"/>
    <w:rsid w:val="009C231C"/>
    <w:rsid w:val="009E693F"/>
    <w:rsid w:val="009E7BD3"/>
    <w:rsid w:val="00A11391"/>
    <w:rsid w:val="00A1263D"/>
    <w:rsid w:val="00A34A99"/>
    <w:rsid w:val="00A42F51"/>
    <w:rsid w:val="00AC22A7"/>
    <w:rsid w:val="00AD2741"/>
    <w:rsid w:val="00AE5435"/>
    <w:rsid w:val="00B47047"/>
    <w:rsid w:val="00B539D6"/>
    <w:rsid w:val="00BD4C9B"/>
    <w:rsid w:val="00BE2F8D"/>
    <w:rsid w:val="00C24C9A"/>
    <w:rsid w:val="00C56AA5"/>
    <w:rsid w:val="00C6674E"/>
    <w:rsid w:val="00C675C4"/>
    <w:rsid w:val="00C951C1"/>
    <w:rsid w:val="00CA3277"/>
    <w:rsid w:val="00CC5BE5"/>
    <w:rsid w:val="00CF2D68"/>
    <w:rsid w:val="00CF6483"/>
    <w:rsid w:val="00D61EB0"/>
    <w:rsid w:val="00D63C1B"/>
    <w:rsid w:val="00D65464"/>
    <w:rsid w:val="00D8668B"/>
    <w:rsid w:val="00DF3BEC"/>
    <w:rsid w:val="00DF6B95"/>
    <w:rsid w:val="00E11E42"/>
    <w:rsid w:val="00E305F1"/>
    <w:rsid w:val="00E31A78"/>
    <w:rsid w:val="00E73084"/>
    <w:rsid w:val="00EB7D43"/>
    <w:rsid w:val="00F43E9A"/>
    <w:rsid w:val="00F47330"/>
    <w:rsid w:val="00F5302B"/>
    <w:rsid w:val="00FB3D60"/>
    <w:rsid w:val="00FB7D62"/>
    <w:rsid w:val="00FC31EB"/>
    <w:rsid w:val="00FD6C68"/>
    <w:rsid w:val="00FE01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E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54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E693F"/>
    <w:rPr>
      <w:color w:val="0563C1" w:themeColor="hyperlink"/>
      <w:u w:val="single"/>
    </w:rPr>
  </w:style>
  <w:style w:type="paragraph" w:styleId="a5">
    <w:name w:val="List Paragraph"/>
    <w:basedOn w:val="a"/>
    <w:uiPriority w:val="1"/>
    <w:qFormat/>
    <w:rsid w:val="00555AEF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0E1F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5A1B68"/>
    <w:pPr>
      <w:spacing w:beforeAutospacing="1" w:after="0" w:afterAutospacing="1" w:line="240" w:lineRule="auto"/>
      <w:jc w:val="center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03E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3E72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C56AA5"/>
    <w:pPr>
      <w:spacing w:after="0" w:line="240" w:lineRule="auto"/>
    </w:pPr>
  </w:style>
  <w:style w:type="paragraph" w:customStyle="1" w:styleId="3">
    <w:name w:val="Знак Знак3"/>
    <w:basedOn w:val="a"/>
    <w:rsid w:val="00774F5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E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54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E693F"/>
    <w:rPr>
      <w:color w:val="0563C1" w:themeColor="hyperlink"/>
      <w:u w:val="single"/>
    </w:rPr>
  </w:style>
  <w:style w:type="paragraph" w:styleId="a5">
    <w:name w:val="List Paragraph"/>
    <w:basedOn w:val="a"/>
    <w:uiPriority w:val="1"/>
    <w:qFormat/>
    <w:rsid w:val="00555AEF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0E1F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5A1B68"/>
    <w:pPr>
      <w:spacing w:beforeAutospacing="1" w:after="0" w:afterAutospacing="1" w:line="240" w:lineRule="auto"/>
      <w:jc w:val="center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03E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3E72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C56AA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1096;&#1072;&#1073;&#1083;&#1086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</Template>
  <TotalTime>626</TotalTime>
  <Pages>1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Калиниченко</dc:creator>
  <cp:lastModifiedBy>USER</cp:lastModifiedBy>
  <cp:revision>80</cp:revision>
  <cp:lastPrinted>2024-10-01T07:54:00Z</cp:lastPrinted>
  <dcterms:created xsi:type="dcterms:W3CDTF">2019-08-15T13:11:00Z</dcterms:created>
  <dcterms:modified xsi:type="dcterms:W3CDTF">2024-10-01T07:55:00Z</dcterms:modified>
</cp:coreProperties>
</file>