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A99" w:rsidRDefault="00A34A99" w:rsidP="003337A0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3337A0" w:rsidRPr="003337A0" w:rsidRDefault="003337A0" w:rsidP="003337A0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337A0">
        <w:rPr>
          <w:rFonts w:ascii="Times New Roman" w:hAnsi="Times New Roman" w:cs="Times New Roman"/>
          <w:sz w:val="28"/>
          <w:szCs w:val="28"/>
        </w:rPr>
        <w:t>ИЗВЕЩЕНИЕ</w:t>
      </w:r>
    </w:p>
    <w:p w:rsidR="00A34A99" w:rsidRPr="00210691" w:rsidRDefault="003337A0" w:rsidP="00210691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37A0">
        <w:rPr>
          <w:rFonts w:ascii="Times New Roman" w:hAnsi="Times New Roman" w:cs="Times New Roman"/>
          <w:sz w:val="28"/>
          <w:szCs w:val="28"/>
        </w:rPr>
        <w:t>об итогах конкурса на включение в кадровы</w:t>
      </w:r>
      <w:r w:rsidR="009C231C">
        <w:rPr>
          <w:rFonts w:ascii="Times New Roman" w:hAnsi="Times New Roman" w:cs="Times New Roman"/>
          <w:sz w:val="28"/>
          <w:szCs w:val="28"/>
        </w:rPr>
        <w:t>й резерв для замещения вакантной должности</w:t>
      </w:r>
      <w:r w:rsidRPr="003337A0">
        <w:rPr>
          <w:rFonts w:ascii="Times New Roman" w:hAnsi="Times New Roman" w:cs="Times New Roman"/>
          <w:sz w:val="28"/>
          <w:szCs w:val="28"/>
        </w:rPr>
        <w:t xml:space="preserve"> муниципальной службы в управлении</w:t>
      </w:r>
      <w:proofErr w:type="gramEnd"/>
      <w:r w:rsidRPr="003337A0">
        <w:rPr>
          <w:rFonts w:ascii="Times New Roman" w:hAnsi="Times New Roman" w:cs="Times New Roman"/>
          <w:sz w:val="28"/>
          <w:szCs w:val="28"/>
        </w:rPr>
        <w:t xml:space="preserve"> по делам территорий администрации Благодарненского муниципального округа Ставропольского края</w:t>
      </w:r>
    </w:p>
    <w:p w:rsidR="00774F5C" w:rsidRDefault="00774F5C" w:rsidP="00774F5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82222">
        <w:rPr>
          <w:rFonts w:ascii="Times New Roman" w:hAnsi="Times New Roman"/>
          <w:sz w:val="28"/>
          <w:szCs w:val="28"/>
        </w:rPr>
        <w:t xml:space="preserve">Конкурс на включение в </w:t>
      </w:r>
      <w:r>
        <w:rPr>
          <w:rFonts w:ascii="Times New Roman" w:hAnsi="Times New Roman"/>
          <w:sz w:val="28"/>
          <w:szCs w:val="28"/>
        </w:rPr>
        <w:t>кадровый</w:t>
      </w:r>
      <w:r w:rsidRPr="00E82222">
        <w:rPr>
          <w:rFonts w:ascii="Times New Roman" w:hAnsi="Times New Roman"/>
          <w:sz w:val="28"/>
          <w:szCs w:val="28"/>
        </w:rPr>
        <w:t xml:space="preserve"> резерв </w:t>
      </w:r>
      <w:r>
        <w:rPr>
          <w:rFonts w:ascii="Times New Roman" w:hAnsi="Times New Roman"/>
          <w:sz w:val="28"/>
          <w:szCs w:val="28"/>
        </w:rPr>
        <w:t>управления</w:t>
      </w:r>
      <w:r w:rsidRPr="00E822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делам территорий администрации Благодарненского муниципального округа Ставропольского края</w:t>
      </w:r>
      <w:r w:rsidRPr="001A1C01">
        <w:rPr>
          <w:rFonts w:ascii="Times New Roman" w:hAnsi="Times New Roman"/>
          <w:sz w:val="28"/>
          <w:szCs w:val="28"/>
        </w:rPr>
        <w:t xml:space="preserve"> </w:t>
      </w:r>
      <w:r w:rsidRPr="00B4267E">
        <w:rPr>
          <w:rFonts w:ascii="Times New Roman" w:hAnsi="Times New Roman"/>
          <w:sz w:val="28"/>
          <w:szCs w:val="28"/>
        </w:rPr>
        <w:t xml:space="preserve">признан несостоявшимся </w:t>
      </w:r>
      <w:r>
        <w:rPr>
          <w:rFonts w:ascii="Times New Roman" w:hAnsi="Times New Roman"/>
          <w:sz w:val="28"/>
          <w:szCs w:val="28"/>
        </w:rPr>
        <w:t xml:space="preserve">в связи с отсутствием подачи документов </w:t>
      </w:r>
      <w:r w:rsidRPr="00E82222">
        <w:rPr>
          <w:rFonts w:ascii="Times New Roman" w:hAnsi="Times New Roman"/>
          <w:sz w:val="28"/>
          <w:szCs w:val="28"/>
        </w:rPr>
        <w:t>на должност</w:t>
      </w:r>
      <w:r>
        <w:rPr>
          <w:rFonts w:ascii="Times New Roman" w:hAnsi="Times New Roman"/>
          <w:sz w:val="28"/>
          <w:szCs w:val="28"/>
        </w:rPr>
        <w:t>и</w:t>
      </w:r>
      <w:r w:rsidRPr="00E82222">
        <w:rPr>
          <w:rFonts w:ascii="Times New Roman" w:hAnsi="Times New Roman"/>
          <w:sz w:val="28"/>
          <w:szCs w:val="28"/>
        </w:rPr>
        <w:t>: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>- заместитель начальника управления;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>- заместитель начальника управления – начальник территориального отдела города Благодарный (1 единица);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>- заместитель начальника управления – начальник территориального отдела села Александрия (1 единица);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 xml:space="preserve">- заместитель начальника управления – начальник территориального отдела села </w:t>
      </w:r>
      <w:proofErr w:type="gramStart"/>
      <w:r w:rsidRPr="00210691">
        <w:rPr>
          <w:rFonts w:ascii="Times New Roman" w:hAnsi="Times New Roman" w:cs="Times New Roman"/>
          <w:sz w:val="28"/>
          <w:szCs w:val="28"/>
        </w:rPr>
        <w:t>Алексеевское</w:t>
      </w:r>
      <w:proofErr w:type="gramEnd"/>
      <w:r w:rsidRPr="00210691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>- заместитель начальника управления – начальник территориального отдела хутора Большевик (1 единица);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 xml:space="preserve">- заместитель начальника управления – начальник территориального отдела села </w:t>
      </w:r>
      <w:proofErr w:type="gramStart"/>
      <w:r w:rsidRPr="00210691">
        <w:rPr>
          <w:rFonts w:ascii="Times New Roman" w:hAnsi="Times New Roman" w:cs="Times New Roman"/>
          <w:sz w:val="28"/>
          <w:szCs w:val="28"/>
        </w:rPr>
        <w:t>Бурлацкое</w:t>
      </w:r>
      <w:proofErr w:type="gramEnd"/>
      <w:r w:rsidRPr="00210691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 xml:space="preserve">- заместитель начальника управления – начальник территориального отдела села </w:t>
      </w:r>
      <w:proofErr w:type="gramStart"/>
      <w:r w:rsidRPr="00210691">
        <w:rPr>
          <w:rFonts w:ascii="Times New Roman" w:hAnsi="Times New Roman" w:cs="Times New Roman"/>
          <w:sz w:val="28"/>
          <w:szCs w:val="28"/>
        </w:rPr>
        <w:t>Елизаветинское</w:t>
      </w:r>
      <w:proofErr w:type="gramEnd"/>
      <w:r w:rsidRPr="00210691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>- заместитель начальника управления – начальник территориального отдела села Каменная Балка (1 единица);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>- заместитель начальника управления – начальник территориального отдела Красноключевской (1 единица);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 xml:space="preserve">- заместитель начальника управления – начальник территориального отдела села </w:t>
      </w:r>
      <w:proofErr w:type="gramStart"/>
      <w:r w:rsidRPr="00210691">
        <w:rPr>
          <w:rFonts w:ascii="Times New Roman" w:hAnsi="Times New Roman" w:cs="Times New Roman"/>
          <w:sz w:val="28"/>
          <w:szCs w:val="28"/>
        </w:rPr>
        <w:t>Мирное</w:t>
      </w:r>
      <w:proofErr w:type="gramEnd"/>
      <w:r w:rsidRPr="00210691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>- заместитель начальника управления – начальник территориального отдела села Сотниковское (1 единица);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 xml:space="preserve">- заместитель начальника управления – начальник территориального отдела села </w:t>
      </w:r>
      <w:proofErr w:type="gramStart"/>
      <w:r w:rsidRPr="00210691">
        <w:rPr>
          <w:rFonts w:ascii="Times New Roman" w:hAnsi="Times New Roman" w:cs="Times New Roman"/>
          <w:sz w:val="28"/>
          <w:szCs w:val="28"/>
        </w:rPr>
        <w:t>Спасское</w:t>
      </w:r>
      <w:proofErr w:type="gramEnd"/>
      <w:r w:rsidRPr="00210691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>- заместитель начальника управления – начальник территориального отдела поселка Ставропольский (1 единица);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>- заместитель начальника управления – начальник территориального отдела села Шишкино (1 единица);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>- заместитель начальника управления – начальник территориального отдела аула Эдельбай (1 единица);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>- заместитель начальника территориального отдела города Благодарный (1 единица);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>- заместитель начальника территориального отдела села Александрия (1 единица);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lastRenderedPageBreak/>
        <w:t xml:space="preserve">- заместитель начальника территориального отдела села </w:t>
      </w:r>
      <w:proofErr w:type="gramStart"/>
      <w:r w:rsidRPr="00210691">
        <w:rPr>
          <w:rFonts w:ascii="Times New Roman" w:hAnsi="Times New Roman" w:cs="Times New Roman"/>
          <w:sz w:val="28"/>
          <w:szCs w:val="28"/>
        </w:rPr>
        <w:t>Алексеевское</w:t>
      </w:r>
      <w:proofErr w:type="gramEnd"/>
      <w:r w:rsidRPr="00210691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 xml:space="preserve">- заместитель начальника территориального отдела села </w:t>
      </w:r>
      <w:proofErr w:type="gramStart"/>
      <w:r w:rsidRPr="00210691">
        <w:rPr>
          <w:rFonts w:ascii="Times New Roman" w:hAnsi="Times New Roman" w:cs="Times New Roman"/>
          <w:sz w:val="28"/>
          <w:szCs w:val="28"/>
        </w:rPr>
        <w:t>Бурлацкое</w:t>
      </w:r>
      <w:proofErr w:type="gramEnd"/>
      <w:r w:rsidRPr="00210691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 xml:space="preserve">- заместитель начальника территориального отдела села </w:t>
      </w:r>
      <w:proofErr w:type="gramStart"/>
      <w:r w:rsidRPr="00210691">
        <w:rPr>
          <w:rFonts w:ascii="Times New Roman" w:hAnsi="Times New Roman" w:cs="Times New Roman"/>
          <w:sz w:val="28"/>
          <w:szCs w:val="28"/>
        </w:rPr>
        <w:t>Елизаветинское</w:t>
      </w:r>
      <w:proofErr w:type="gramEnd"/>
      <w:r w:rsidRPr="00210691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>- заместитель начальника территориального отдела села Каменная Балка (1 единица);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>- заместитель начальника территориального отдела Красноключевской (1 единица);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 xml:space="preserve">- заместитель начальника территориального отдела села </w:t>
      </w:r>
      <w:proofErr w:type="gramStart"/>
      <w:r w:rsidRPr="00210691">
        <w:rPr>
          <w:rFonts w:ascii="Times New Roman" w:hAnsi="Times New Roman" w:cs="Times New Roman"/>
          <w:sz w:val="28"/>
          <w:szCs w:val="28"/>
        </w:rPr>
        <w:t>Мирное</w:t>
      </w:r>
      <w:proofErr w:type="gramEnd"/>
      <w:r w:rsidRPr="00210691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>- заместитель начальника территориального отдела села Сотниковское (1 единица);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 xml:space="preserve">- заместитель начальника территориального отдела села </w:t>
      </w:r>
      <w:proofErr w:type="gramStart"/>
      <w:r w:rsidRPr="00210691">
        <w:rPr>
          <w:rFonts w:ascii="Times New Roman" w:hAnsi="Times New Roman" w:cs="Times New Roman"/>
          <w:sz w:val="28"/>
          <w:szCs w:val="28"/>
        </w:rPr>
        <w:t>Спасское</w:t>
      </w:r>
      <w:proofErr w:type="gramEnd"/>
      <w:r w:rsidRPr="00210691">
        <w:rPr>
          <w:rFonts w:ascii="Times New Roman" w:hAnsi="Times New Roman" w:cs="Times New Roman"/>
          <w:sz w:val="28"/>
          <w:szCs w:val="28"/>
        </w:rPr>
        <w:t xml:space="preserve"> (1 единица);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>- заместитель начальника территориального отдела поселка Ставропольский (1 единица);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>- заместитель начальника территориального отдела села Шишкино (1 единица);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>- заместитель начальника территориального отдела аула Эдельбай (1 единица);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>- начальник отдела по организационным вопросам и кадровому обеспечению;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>- начальник отдела коммунального хозяйства;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>- начальник отдела дорожного хозяйства;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>- начальник экономического отдела;</w:t>
      </w:r>
    </w:p>
    <w:p w:rsidR="00210691" w:rsidRPr="00210691" w:rsidRDefault="00210691" w:rsidP="002106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>- главный специалист отдела дорожного хозяйства (2 единицы);</w:t>
      </w:r>
    </w:p>
    <w:p w:rsidR="00210691" w:rsidRPr="00210691" w:rsidRDefault="00210691" w:rsidP="002106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>- главный специалист отдела по организационным вопросам и кадровому обеспечению (1 единица);</w:t>
      </w:r>
    </w:p>
    <w:p w:rsidR="00210691" w:rsidRPr="00210691" w:rsidRDefault="00210691" w:rsidP="002106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>- главный специалист экономического отдела (1 единица);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>- главный специалист отдела коммунального хозяйства (1 единица);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>- ведущий специалист территориального отдела города Благодарный (3 единицы);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>- ведущий специалист территориального отдела села Александрия (1 единица);</w:t>
      </w:r>
    </w:p>
    <w:p w:rsidR="00210691" w:rsidRPr="00210691" w:rsidRDefault="00210691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691">
        <w:rPr>
          <w:rFonts w:ascii="Times New Roman" w:hAnsi="Times New Roman" w:cs="Times New Roman"/>
          <w:sz w:val="28"/>
          <w:szCs w:val="28"/>
        </w:rPr>
        <w:t>- ведущий специалист территориального отдела села Сотниковское (1 единица).</w:t>
      </w:r>
    </w:p>
    <w:p w:rsidR="00511236" w:rsidRPr="00210691" w:rsidRDefault="00511236" w:rsidP="00210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11236" w:rsidRPr="00210691" w:rsidSect="00A34A99">
      <w:pgSz w:w="11906" w:h="16838" w:code="9"/>
      <w:pgMar w:top="1247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B27AF"/>
    <w:multiLevelType w:val="hybridMultilevel"/>
    <w:tmpl w:val="68DC4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17219A"/>
    <w:multiLevelType w:val="hybridMultilevel"/>
    <w:tmpl w:val="DA16F8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6025EC"/>
    <w:multiLevelType w:val="hybridMultilevel"/>
    <w:tmpl w:val="14F66392"/>
    <w:lvl w:ilvl="0" w:tplc="5E2C34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046776A"/>
    <w:multiLevelType w:val="hybridMultilevel"/>
    <w:tmpl w:val="5D40C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defaultTabStop w:val="708"/>
  <w:characterSpacingControl w:val="doNotCompress"/>
  <w:compat/>
  <w:rsids>
    <w:rsidRoot w:val="009E693F"/>
    <w:rsid w:val="0000231B"/>
    <w:rsid w:val="000074DF"/>
    <w:rsid w:val="00026739"/>
    <w:rsid w:val="0004337C"/>
    <w:rsid w:val="00073491"/>
    <w:rsid w:val="0008376D"/>
    <w:rsid w:val="00087579"/>
    <w:rsid w:val="000A460B"/>
    <w:rsid w:val="000C0B50"/>
    <w:rsid w:val="000D0C34"/>
    <w:rsid w:val="000D36EE"/>
    <w:rsid w:val="000E1F1F"/>
    <w:rsid w:val="00103E72"/>
    <w:rsid w:val="00114181"/>
    <w:rsid w:val="00124261"/>
    <w:rsid w:val="00132A5A"/>
    <w:rsid w:val="001334AA"/>
    <w:rsid w:val="001533F3"/>
    <w:rsid w:val="00173AC5"/>
    <w:rsid w:val="001752AC"/>
    <w:rsid w:val="00176F7E"/>
    <w:rsid w:val="001A1358"/>
    <w:rsid w:val="001B47A6"/>
    <w:rsid w:val="00210691"/>
    <w:rsid w:val="002439B1"/>
    <w:rsid w:val="002463C7"/>
    <w:rsid w:val="00257C99"/>
    <w:rsid w:val="002637C2"/>
    <w:rsid w:val="003337A0"/>
    <w:rsid w:val="003425EC"/>
    <w:rsid w:val="00347830"/>
    <w:rsid w:val="003862AB"/>
    <w:rsid w:val="003D30B5"/>
    <w:rsid w:val="003E4EF4"/>
    <w:rsid w:val="00401F6C"/>
    <w:rsid w:val="00407B65"/>
    <w:rsid w:val="00422AED"/>
    <w:rsid w:val="00425C25"/>
    <w:rsid w:val="00472D3C"/>
    <w:rsid w:val="0048074D"/>
    <w:rsid w:val="004A6E70"/>
    <w:rsid w:val="004E2269"/>
    <w:rsid w:val="004F1925"/>
    <w:rsid w:val="004F1F82"/>
    <w:rsid w:val="00511236"/>
    <w:rsid w:val="00555AEF"/>
    <w:rsid w:val="00571E4B"/>
    <w:rsid w:val="00571EBF"/>
    <w:rsid w:val="0057609E"/>
    <w:rsid w:val="00582FED"/>
    <w:rsid w:val="005900A3"/>
    <w:rsid w:val="005A1B68"/>
    <w:rsid w:val="005A606D"/>
    <w:rsid w:val="005F5BD0"/>
    <w:rsid w:val="00601BD1"/>
    <w:rsid w:val="00631BEA"/>
    <w:rsid w:val="006435C8"/>
    <w:rsid w:val="00661592"/>
    <w:rsid w:val="00666B1E"/>
    <w:rsid w:val="006B513E"/>
    <w:rsid w:val="006F005A"/>
    <w:rsid w:val="00715922"/>
    <w:rsid w:val="00716DA6"/>
    <w:rsid w:val="00744A7F"/>
    <w:rsid w:val="0074616A"/>
    <w:rsid w:val="00760F74"/>
    <w:rsid w:val="00770E03"/>
    <w:rsid w:val="00774F5C"/>
    <w:rsid w:val="00786763"/>
    <w:rsid w:val="007F4C18"/>
    <w:rsid w:val="00802000"/>
    <w:rsid w:val="00807C57"/>
    <w:rsid w:val="00813E91"/>
    <w:rsid w:val="0082253B"/>
    <w:rsid w:val="00840BFD"/>
    <w:rsid w:val="008439E2"/>
    <w:rsid w:val="00847355"/>
    <w:rsid w:val="008672E4"/>
    <w:rsid w:val="008C222E"/>
    <w:rsid w:val="008D5451"/>
    <w:rsid w:val="008D5C1A"/>
    <w:rsid w:val="00951C50"/>
    <w:rsid w:val="00961182"/>
    <w:rsid w:val="00963558"/>
    <w:rsid w:val="009A2F73"/>
    <w:rsid w:val="009B1475"/>
    <w:rsid w:val="009C1838"/>
    <w:rsid w:val="009C231C"/>
    <w:rsid w:val="009E693F"/>
    <w:rsid w:val="009E7BD3"/>
    <w:rsid w:val="00A1263D"/>
    <w:rsid w:val="00A34A99"/>
    <w:rsid w:val="00A42F51"/>
    <w:rsid w:val="00AC22A7"/>
    <w:rsid w:val="00AD2741"/>
    <w:rsid w:val="00AE5435"/>
    <w:rsid w:val="00B47047"/>
    <w:rsid w:val="00B539D6"/>
    <w:rsid w:val="00BD4C9B"/>
    <w:rsid w:val="00BE2F8D"/>
    <w:rsid w:val="00C24C9A"/>
    <w:rsid w:val="00C56AA5"/>
    <w:rsid w:val="00C675C4"/>
    <w:rsid w:val="00C951C1"/>
    <w:rsid w:val="00CA3277"/>
    <w:rsid w:val="00CC5BE5"/>
    <w:rsid w:val="00CF2D68"/>
    <w:rsid w:val="00CF6483"/>
    <w:rsid w:val="00D61EB0"/>
    <w:rsid w:val="00D63C1B"/>
    <w:rsid w:val="00D65464"/>
    <w:rsid w:val="00D8668B"/>
    <w:rsid w:val="00DF3BEC"/>
    <w:rsid w:val="00DF6B95"/>
    <w:rsid w:val="00E11E42"/>
    <w:rsid w:val="00E305F1"/>
    <w:rsid w:val="00E31A78"/>
    <w:rsid w:val="00E73084"/>
    <w:rsid w:val="00EB7D43"/>
    <w:rsid w:val="00F43E9A"/>
    <w:rsid w:val="00F47330"/>
    <w:rsid w:val="00F5302B"/>
    <w:rsid w:val="00FB3D60"/>
    <w:rsid w:val="00FB7D62"/>
    <w:rsid w:val="00FC31EB"/>
    <w:rsid w:val="00FD6C68"/>
    <w:rsid w:val="00FE01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E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54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E693F"/>
    <w:rPr>
      <w:color w:val="0563C1" w:themeColor="hyperlink"/>
      <w:u w:val="single"/>
    </w:rPr>
  </w:style>
  <w:style w:type="paragraph" w:styleId="a5">
    <w:name w:val="List Paragraph"/>
    <w:basedOn w:val="a"/>
    <w:uiPriority w:val="1"/>
    <w:qFormat/>
    <w:rsid w:val="00555AEF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0E1F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5A1B68"/>
    <w:pPr>
      <w:spacing w:beforeAutospacing="1" w:after="0" w:afterAutospacing="1" w:line="240" w:lineRule="auto"/>
      <w:jc w:val="center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03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3E72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C56AA5"/>
    <w:pPr>
      <w:spacing w:after="0" w:line="240" w:lineRule="auto"/>
    </w:pPr>
  </w:style>
  <w:style w:type="paragraph" w:customStyle="1" w:styleId="3">
    <w:name w:val="Знак Знак3"/>
    <w:basedOn w:val="a"/>
    <w:rsid w:val="00774F5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E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54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E693F"/>
    <w:rPr>
      <w:color w:val="0563C1" w:themeColor="hyperlink"/>
      <w:u w:val="single"/>
    </w:rPr>
  </w:style>
  <w:style w:type="paragraph" w:styleId="a5">
    <w:name w:val="List Paragraph"/>
    <w:basedOn w:val="a"/>
    <w:uiPriority w:val="1"/>
    <w:qFormat/>
    <w:rsid w:val="00555AEF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0E1F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5A1B68"/>
    <w:pPr>
      <w:spacing w:beforeAutospacing="1" w:after="0" w:afterAutospacing="1" w:line="240" w:lineRule="auto"/>
      <w:jc w:val="center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03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3E72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C56AA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1096;&#1072;&#1073;&#1083;&#1086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</Template>
  <TotalTime>632</TotalTime>
  <Pages>1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Калиниченко</dc:creator>
  <cp:lastModifiedBy>USER</cp:lastModifiedBy>
  <cp:revision>81</cp:revision>
  <cp:lastPrinted>2024-11-14T13:42:00Z</cp:lastPrinted>
  <dcterms:created xsi:type="dcterms:W3CDTF">2019-08-15T13:11:00Z</dcterms:created>
  <dcterms:modified xsi:type="dcterms:W3CDTF">2024-11-15T12:29:00Z</dcterms:modified>
</cp:coreProperties>
</file>